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3FDA0B1">
      <w:pPr>
        <w:spacing w:after="312" w:afterLines="100"/>
        <w:rPr>
          <w:rFonts w:hint="eastAsia" w:ascii="仿宋_GB2312" w:eastAsia="仿宋_GB2312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115FE9AB">
      <w:pPr>
        <w:spacing w:after="312" w:afterLines="10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20</w:t>
      </w:r>
      <w:r>
        <w:rPr>
          <w:rFonts w:hint="eastAsia"/>
          <w:b/>
          <w:sz w:val="44"/>
          <w:szCs w:val="44"/>
          <w:lang w:val="en-US" w:eastAsia="zh-CN"/>
        </w:rPr>
        <w:t>26</w:t>
      </w:r>
      <w:r>
        <w:rPr>
          <w:rFonts w:hint="eastAsia"/>
          <w:b/>
          <w:sz w:val="44"/>
          <w:szCs w:val="44"/>
        </w:rPr>
        <w:t>年毕业生在校证明</w:t>
      </w:r>
    </w:p>
    <w:p w14:paraId="48FF969D">
      <w:pPr>
        <w:spacing w:after="156" w:afterLines="50"/>
        <w:ind w:firstLine="645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兹有学生</w:t>
      </w:r>
      <w:r>
        <w:rPr>
          <w:rFonts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（姓名），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（性别），身份证</w:t>
      </w:r>
    </w:p>
    <w:p w14:paraId="027E7531">
      <w:pPr>
        <w:spacing w:after="156" w:afterLines="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号</w:t>
      </w:r>
      <w:r>
        <w:rPr>
          <w:rFonts w:ascii="仿宋_GB2312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sz w:val="32"/>
          <w:szCs w:val="32"/>
        </w:rPr>
        <w:t>。系</w:t>
      </w:r>
      <w:r>
        <w:rPr>
          <w:rFonts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（学校全称）全日制普通高等院校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</w:rPr>
        <w:t>（本科／专科）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26</w:t>
      </w:r>
      <w:r>
        <w:rPr>
          <w:rFonts w:hint="eastAsia" w:ascii="仿宋_GB2312" w:eastAsia="仿宋_GB2312"/>
          <w:sz w:val="32"/>
          <w:szCs w:val="32"/>
        </w:rPr>
        <w:t>年毕业生。该生于</w:t>
      </w:r>
      <w:r>
        <w:rPr>
          <w:rFonts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月入学，学制</w:t>
      </w:r>
      <w:r>
        <w:rPr>
          <w:rFonts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年。现为我校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（学院）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级在校生，具有我校正式学籍。若顺利毕业，则将取得</w:t>
      </w:r>
    </w:p>
    <w:p w14:paraId="1F01DA3E">
      <w:pPr>
        <w:spacing w:after="156" w:afterLines="5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sz w:val="32"/>
          <w:szCs w:val="32"/>
        </w:rPr>
        <w:t>专业毕业证书（此专业名称与毕业证书上所体现专业名称完全一致）。</w:t>
      </w:r>
    </w:p>
    <w:p w14:paraId="1DA401B4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特此证明！</w:t>
      </w:r>
    </w:p>
    <w:p w14:paraId="229EB669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</w:p>
    <w:p w14:paraId="5CD04998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</w:p>
    <w:p w14:paraId="038D7DB0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（学校全称）</w:t>
      </w:r>
    </w:p>
    <w:p w14:paraId="0496647A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</w:t>
      </w:r>
      <w:r>
        <w:rPr>
          <w:rFonts w:hint="eastAsia" w:ascii="仿宋_GB2312" w:eastAsia="仿宋_GB2312"/>
          <w:sz w:val="32"/>
          <w:szCs w:val="32"/>
        </w:rPr>
        <w:t>（盖章）</w:t>
      </w:r>
    </w:p>
    <w:p w14:paraId="4A979072">
      <w:pPr>
        <w:spacing w:after="156" w:afterLines="50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jZjY4ZjgxNTZmNTUzZjU3ODU0ZDIxNzczZjRkYWMifQ=="/>
  </w:docVars>
  <w:rsids>
    <w:rsidRoot w:val="00172A27"/>
    <w:rsid w:val="0001797D"/>
    <w:rsid w:val="002B133A"/>
    <w:rsid w:val="005A6F28"/>
    <w:rsid w:val="0077392C"/>
    <w:rsid w:val="00A139BE"/>
    <w:rsid w:val="00C8132B"/>
    <w:rsid w:val="00D65529"/>
    <w:rsid w:val="00E01B47"/>
    <w:rsid w:val="0301304C"/>
    <w:rsid w:val="0A3665F0"/>
    <w:rsid w:val="0DF11364"/>
    <w:rsid w:val="0E79586A"/>
    <w:rsid w:val="0FFE370C"/>
    <w:rsid w:val="18E66D77"/>
    <w:rsid w:val="28900250"/>
    <w:rsid w:val="29645FB0"/>
    <w:rsid w:val="2AB33723"/>
    <w:rsid w:val="30CB0F91"/>
    <w:rsid w:val="32CA6888"/>
    <w:rsid w:val="45B54F2C"/>
    <w:rsid w:val="59FE3D08"/>
    <w:rsid w:val="6AA30F4C"/>
    <w:rsid w:val="6D7B45B4"/>
    <w:rsid w:val="700C06A3"/>
    <w:rsid w:val="70C25686"/>
    <w:rsid w:val="77A27F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2"/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2"/>
      <w:sz w:val="18"/>
      <w:szCs w:val="18"/>
    </w:rPr>
  </w:style>
  <w:style w:type="character" w:customStyle="1" w:styleId="6">
    <w:name w:val=" Char Char"/>
    <w:link w:val="2"/>
    <w:qFormat/>
    <w:uiPriority w:val="0"/>
    <w:rPr>
      <w:rFonts w:cs="Times New Roman"/>
      <w:kern w:val="2"/>
      <w:sz w:val="18"/>
      <w:szCs w:val="18"/>
    </w:rPr>
  </w:style>
  <w:style w:type="character" w:customStyle="1" w:styleId="7">
    <w:name w:val=" Char Char1"/>
    <w:link w:val="3"/>
    <w:qFormat/>
    <w:uiPriority w:val="0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eChat\Normal_Wordconv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1</Pages>
  <Words>153</Words>
  <Characters>159</Characters>
  <Lines>2</Lines>
  <Paragraphs>1</Paragraphs>
  <TotalTime>0</TotalTime>
  <ScaleCrop>false</ScaleCrop>
  <LinksUpToDate>false</LinksUpToDate>
  <CharactersWithSpaces>341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2019-07-24T06:09:00Z</dcterms:created>
  <dc:creator>1</dc:creator>
  <cp:lastModifiedBy>WPS_1551241557</cp:lastModifiedBy>
  <cp:lastPrinted>2017-05-19T08:43:00Z</cp:lastPrinted>
  <dcterms:modified xsi:type="dcterms:W3CDTF">2026-07-06T09:17:31Z</dcterms:modified>
  <dc:title>2017年应届毕业生在校证明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3DC307A42D134D77A5D7B83FE84E9801_13</vt:lpwstr>
  </property>
  <property fmtid="{D5CDD505-2E9C-101B-9397-08002B2CF9AE}" pid="4" name="KSOTemplateDocerSaveRecord">
    <vt:lpwstr>eyJoZGlkIjoiNzAyMjAzZjQ1M2M5ODFmZTkzNjgwZGM5ZjI2NDk0N2MiLCJ1c2VySWQiOiIxNTE3NjI5NjQ4In0=</vt:lpwstr>
  </property>
</Properties>
</file>